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7C300B" w14:textId="7254F29A" w:rsidR="005F39A7" w:rsidRPr="0048212B" w:rsidRDefault="008007A5" w:rsidP="00D35C09">
      <w:pPr>
        <w:pStyle w:val="Ttulo1"/>
        <w:spacing w:line="276" w:lineRule="auto"/>
        <w:jc w:val="center"/>
        <w:rPr>
          <w:rFonts w:ascii="Arial" w:hAnsi="Arial" w:cs="Arial"/>
          <w:b/>
        </w:rPr>
      </w:pPr>
      <w:bookmarkStart w:id="0" w:name="_GoBack"/>
      <w:bookmarkEnd w:id="0"/>
      <w:r w:rsidRPr="0048212B">
        <w:rPr>
          <w:rFonts w:ascii="Arial" w:hAnsi="Arial" w:cs="Arial"/>
          <w:b/>
        </w:rPr>
        <w:t xml:space="preserve">LA DIVISIÓN DE INNOVACIÓN, EMPRENDIMIENTO Y ARTICULACIÓN CON EL ENTORNO DE LA </w:t>
      </w:r>
      <w:r w:rsidR="005F39A7" w:rsidRPr="0048212B">
        <w:rPr>
          <w:rFonts w:ascii="Arial" w:hAnsi="Arial" w:cs="Arial"/>
          <w:b/>
        </w:rPr>
        <w:t>VI</w:t>
      </w:r>
      <w:r w:rsidRPr="0048212B">
        <w:rPr>
          <w:rFonts w:ascii="Arial" w:hAnsi="Arial" w:cs="Arial"/>
          <w:b/>
        </w:rPr>
        <w:t>CERRECTORÍA DE INVESTIGACIONES</w:t>
      </w:r>
      <w:r w:rsidR="005F39A7" w:rsidRPr="0048212B">
        <w:rPr>
          <w:rFonts w:ascii="Arial" w:hAnsi="Arial" w:cs="Arial"/>
          <w:b/>
        </w:rPr>
        <w:t xml:space="preserve"> INVITAN A PARTICIPAR EN:</w:t>
      </w:r>
    </w:p>
    <w:p w14:paraId="3FEBF23C" w14:textId="77777777" w:rsidR="00C00B24" w:rsidRPr="0048212B" w:rsidRDefault="00C00B24" w:rsidP="00D35C09">
      <w:pPr>
        <w:spacing w:line="276" w:lineRule="auto"/>
        <w:rPr>
          <w:rFonts w:ascii="Arial" w:hAnsi="Arial" w:cs="Arial"/>
          <w:sz w:val="22"/>
          <w:szCs w:val="22"/>
          <w:lang w:val="es-ES" w:eastAsia="ja-JP"/>
        </w:rPr>
      </w:pPr>
    </w:p>
    <w:p w14:paraId="354BD3F6" w14:textId="77777777" w:rsidR="005F39A7" w:rsidRPr="0048212B" w:rsidRDefault="005F39A7" w:rsidP="00D35C09">
      <w:pPr>
        <w:pStyle w:val="Ttulo1"/>
        <w:spacing w:line="276" w:lineRule="auto"/>
        <w:jc w:val="center"/>
        <w:rPr>
          <w:rFonts w:ascii="Arial" w:hAnsi="Arial" w:cs="Arial"/>
          <w:b/>
        </w:rPr>
      </w:pPr>
      <w:r w:rsidRPr="0048212B">
        <w:rPr>
          <w:rFonts w:ascii="Arial" w:hAnsi="Arial" w:cs="Arial"/>
          <w:b/>
        </w:rPr>
        <w:t>primera convocatoria INTERNA de apoyo a procesos de transferencia de resultados de investigación</w:t>
      </w:r>
    </w:p>
    <w:p w14:paraId="4C957F72" w14:textId="77777777" w:rsidR="009C5AF6" w:rsidRPr="0048212B" w:rsidRDefault="009C5AF6" w:rsidP="00D35C09">
      <w:pPr>
        <w:spacing w:line="276" w:lineRule="auto"/>
        <w:rPr>
          <w:rFonts w:ascii="Arial" w:hAnsi="Arial" w:cs="Arial"/>
          <w:sz w:val="22"/>
          <w:szCs w:val="22"/>
        </w:rPr>
      </w:pPr>
    </w:p>
    <w:p w14:paraId="4BFC74A3" w14:textId="77777777" w:rsidR="00D35C09" w:rsidRDefault="009C5AF6" w:rsidP="00D35C09">
      <w:pPr>
        <w:spacing w:line="276" w:lineRule="auto"/>
        <w:jc w:val="center"/>
        <w:rPr>
          <w:rFonts w:ascii="Arial" w:hAnsi="Arial" w:cs="Arial"/>
          <w:b/>
          <w:sz w:val="32"/>
          <w:szCs w:val="32"/>
        </w:rPr>
      </w:pPr>
      <w:r w:rsidRPr="00D35C09">
        <w:rPr>
          <w:rFonts w:ascii="Arial" w:hAnsi="Arial" w:cs="Arial"/>
          <w:b/>
          <w:sz w:val="32"/>
          <w:szCs w:val="32"/>
        </w:rPr>
        <w:t>CONTENIDO DEL DOCUMENTO DE</w:t>
      </w:r>
    </w:p>
    <w:p w14:paraId="579507E7" w14:textId="2F13758C" w:rsidR="009C5AF6" w:rsidRPr="00D35C09" w:rsidRDefault="009C5AF6" w:rsidP="00D35C09">
      <w:pPr>
        <w:spacing w:line="276" w:lineRule="auto"/>
        <w:jc w:val="center"/>
        <w:rPr>
          <w:rFonts w:ascii="Arial" w:hAnsi="Arial" w:cs="Arial"/>
          <w:b/>
          <w:sz w:val="32"/>
          <w:szCs w:val="32"/>
        </w:rPr>
      </w:pPr>
      <w:r w:rsidRPr="00D35C09">
        <w:rPr>
          <w:rFonts w:ascii="Arial" w:hAnsi="Arial" w:cs="Arial"/>
          <w:b/>
          <w:sz w:val="32"/>
          <w:szCs w:val="32"/>
        </w:rPr>
        <w:t>FORMULACIÓN EN EXTENSO</w:t>
      </w:r>
    </w:p>
    <w:p w14:paraId="09A46523" w14:textId="77777777" w:rsidR="009C5AF6" w:rsidRPr="0048212B" w:rsidRDefault="009C5AF6" w:rsidP="00D35C09">
      <w:pPr>
        <w:spacing w:line="276" w:lineRule="auto"/>
        <w:rPr>
          <w:rFonts w:ascii="Arial" w:hAnsi="Arial" w:cs="Arial"/>
          <w:sz w:val="22"/>
          <w:szCs w:val="22"/>
        </w:rPr>
      </w:pPr>
    </w:p>
    <w:p w14:paraId="47FF0DF1" w14:textId="25F6284B" w:rsidR="00980EF4" w:rsidRPr="00E21833" w:rsidRDefault="00980EF4" w:rsidP="00D35C09">
      <w:pPr>
        <w:spacing w:line="276" w:lineRule="auto"/>
        <w:rPr>
          <w:rFonts w:ascii="Arial" w:hAnsi="Arial" w:cs="Arial"/>
          <w:b/>
        </w:rPr>
      </w:pPr>
      <w:r w:rsidRPr="00E21833">
        <w:rPr>
          <w:rFonts w:ascii="Arial" w:hAnsi="Arial" w:cs="Arial"/>
          <w:b/>
        </w:rPr>
        <w:t>Título del proyecto</w:t>
      </w:r>
    </w:p>
    <w:p w14:paraId="6F749352" w14:textId="77777777" w:rsidR="00980EF4" w:rsidRPr="00E21833" w:rsidRDefault="00980EF4" w:rsidP="00D35C09">
      <w:pPr>
        <w:spacing w:line="276" w:lineRule="auto"/>
        <w:rPr>
          <w:rFonts w:ascii="Arial" w:hAnsi="Arial" w:cs="Arial"/>
          <w:b/>
        </w:rPr>
      </w:pPr>
    </w:p>
    <w:p w14:paraId="1EC6A3E1" w14:textId="41153711" w:rsidR="00980EF4" w:rsidRPr="00E21833" w:rsidRDefault="00980EF4" w:rsidP="00D35C09">
      <w:pPr>
        <w:spacing w:line="276" w:lineRule="auto"/>
        <w:rPr>
          <w:rFonts w:ascii="Arial" w:hAnsi="Arial" w:cs="Arial"/>
          <w:b/>
        </w:rPr>
      </w:pPr>
      <w:r w:rsidRPr="00E21833">
        <w:rPr>
          <w:rFonts w:ascii="Arial" w:hAnsi="Arial" w:cs="Arial"/>
          <w:b/>
        </w:rPr>
        <w:t>Duración</w:t>
      </w:r>
    </w:p>
    <w:p w14:paraId="65EE5E9D" w14:textId="77777777" w:rsidR="00980EF4" w:rsidRPr="00E21833" w:rsidRDefault="00980EF4" w:rsidP="00D35C09">
      <w:pPr>
        <w:spacing w:line="276" w:lineRule="auto"/>
        <w:rPr>
          <w:rFonts w:ascii="Arial" w:hAnsi="Arial" w:cs="Arial"/>
          <w:b/>
        </w:rPr>
      </w:pPr>
    </w:p>
    <w:p w14:paraId="4589B399" w14:textId="5B9D0CE2" w:rsidR="00980EF4" w:rsidRPr="00E21833" w:rsidRDefault="00980EF4" w:rsidP="00D35C09">
      <w:pPr>
        <w:spacing w:line="276" w:lineRule="auto"/>
        <w:rPr>
          <w:rFonts w:ascii="Arial" w:hAnsi="Arial" w:cs="Arial"/>
          <w:b/>
        </w:rPr>
      </w:pPr>
      <w:r w:rsidRPr="00E21833">
        <w:rPr>
          <w:rFonts w:ascii="Arial" w:hAnsi="Arial" w:cs="Arial"/>
          <w:b/>
        </w:rPr>
        <w:t>Grupo de investigación líder e Investigador principal</w:t>
      </w:r>
    </w:p>
    <w:p w14:paraId="4EDACFFA" w14:textId="77777777" w:rsidR="00DB4196" w:rsidRPr="00E21833" w:rsidRDefault="00DB4196" w:rsidP="00D35C09">
      <w:pPr>
        <w:spacing w:line="276" w:lineRule="auto"/>
        <w:rPr>
          <w:rFonts w:ascii="Arial" w:hAnsi="Arial" w:cs="Arial"/>
          <w:b/>
        </w:rPr>
      </w:pPr>
    </w:p>
    <w:p w14:paraId="3B6995F1" w14:textId="77777777" w:rsidR="00DB4196" w:rsidRPr="00E21833" w:rsidRDefault="00DB4196" w:rsidP="00D35C09">
      <w:pPr>
        <w:spacing w:line="276" w:lineRule="auto"/>
        <w:rPr>
          <w:rFonts w:ascii="Arial" w:hAnsi="Arial" w:cs="Arial"/>
          <w:b/>
        </w:rPr>
      </w:pPr>
      <w:r w:rsidRPr="00E21833">
        <w:rPr>
          <w:rFonts w:ascii="Arial" w:hAnsi="Arial" w:cs="Arial"/>
          <w:b/>
        </w:rPr>
        <w:t>Conformación del equipo de proyecto</w:t>
      </w:r>
    </w:p>
    <w:p w14:paraId="5CAA1C82" w14:textId="77777777" w:rsidR="00DB4196" w:rsidRPr="00E21833" w:rsidRDefault="00DB4196" w:rsidP="00D35C09">
      <w:pPr>
        <w:pStyle w:val="Prrafodelista"/>
        <w:numPr>
          <w:ilvl w:val="0"/>
          <w:numId w:val="18"/>
        </w:numPr>
        <w:spacing w:after="200" w:line="276" w:lineRule="auto"/>
        <w:rPr>
          <w:rFonts w:ascii="Arial" w:hAnsi="Arial" w:cs="Arial"/>
        </w:rPr>
      </w:pPr>
      <w:r w:rsidRPr="00E21833">
        <w:rPr>
          <w:rFonts w:ascii="Arial" w:hAnsi="Arial" w:cs="Arial"/>
        </w:rPr>
        <w:t>Para cada miembro del equipo del proyecto indicar: Nombre completo, e-mail y celular; enlace al CvLAC; tiempo de dedicación; Rol en el marco del proyecto.</w:t>
      </w:r>
    </w:p>
    <w:p w14:paraId="4CAAC7B0" w14:textId="77777777" w:rsidR="00DB4196" w:rsidRPr="00E21833" w:rsidRDefault="00DB4196" w:rsidP="00D35C09">
      <w:pPr>
        <w:spacing w:line="276" w:lineRule="auto"/>
        <w:rPr>
          <w:rFonts w:ascii="Arial" w:hAnsi="Arial" w:cs="Arial"/>
          <w:b/>
        </w:rPr>
      </w:pPr>
    </w:p>
    <w:p w14:paraId="4EBB982F" w14:textId="77777777" w:rsidR="00DB4196" w:rsidRPr="00E21833" w:rsidRDefault="00DB4196" w:rsidP="00D35C09">
      <w:pPr>
        <w:spacing w:line="276" w:lineRule="auto"/>
        <w:rPr>
          <w:rFonts w:ascii="Arial" w:hAnsi="Arial" w:cs="Arial"/>
          <w:b/>
        </w:rPr>
      </w:pPr>
      <w:r w:rsidRPr="00E21833">
        <w:rPr>
          <w:rFonts w:ascii="Arial" w:hAnsi="Arial" w:cs="Arial"/>
          <w:b/>
        </w:rPr>
        <w:t xml:space="preserve">Alianzas con otros grupos de investigación </w:t>
      </w:r>
    </w:p>
    <w:p w14:paraId="407FB37F" w14:textId="7168CCB5" w:rsidR="00DB4196" w:rsidRPr="00E21833" w:rsidRDefault="0046020F" w:rsidP="00D35C09">
      <w:pPr>
        <w:pStyle w:val="Prrafodelista"/>
        <w:numPr>
          <w:ilvl w:val="0"/>
          <w:numId w:val="18"/>
        </w:numPr>
        <w:spacing w:line="276" w:lineRule="auto"/>
        <w:rPr>
          <w:rFonts w:ascii="Arial" w:hAnsi="Arial" w:cs="Arial"/>
          <w:b/>
        </w:rPr>
      </w:pPr>
      <w:r w:rsidRPr="00E21833">
        <w:rPr>
          <w:rFonts w:ascii="Arial" w:hAnsi="Arial" w:cs="Arial"/>
        </w:rPr>
        <w:t>Para cada grupo aliado indicar: Nombre completo, datos de contacto del investigador principal; enlace al GroupLAC; Rol en el marco del proyecto</w:t>
      </w:r>
    </w:p>
    <w:p w14:paraId="145F4ADC" w14:textId="77777777" w:rsidR="0046020F" w:rsidRPr="00E21833" w:rsidRDefault="0046020F" w:rsidP="00D35C09">
      <w:pPr>
        <w:spacing w:line="276" w:lineRule="auto"/>
        <w:rPr>
          <w:rFonts w:ascii="Arial" w:hAnsi="Arial" w:cs="Arial"/>
          <w:b/>
        </w:rPr>
      </w:pPr>
    </w:p>
    <w:p w14:paraId="7E15D843" w14:textId="77777777" w:rsidR="00DB4196" w:rsidRPr="00E21833" w:rsidRDefault="00DB4196" w:rsidP="00D35C09">
      <w:pPr>
        <w:spacing w:line="276" w:lineRule="auto"/>
        <w:rPr>
          <w:rFonts w:ascii="Arial" w:hAnsi="Arial" w:cs="Arial"/>
          <w:b/>
        </w:rPr>
      </w:pPr>
      <w:r w:rsidRPr="00E21833">
        <w:rPr>
          <w:rFonts w:ascii="Arial" w:hAnsi="Arial" w:cs="Arial"/>
          <w:b/>
        </w:rPr>
        <w:t>Alianzas con entidades externas, públicas o privadas, con o sin ánimo de lucro</w:t>
      </w:r>
    </w:p>
    <w:p w14:paraId="28F83123" w14:textId="77777777" w:rsidR="0046020F" w:rsidRPr="00E21833" w:rsidRDefault="0046020F" w:rsidP="00D35C09">
      <w:pPr>
        <w:pStyle w:val="Prrafodelista"/>
        <w:numPr>
          <w:ilvl w:val="0"/>
          <w:numId w:val="18"/>
        </w:numPr>
        <w:spacing w:line="276" w:lineRule="auto"/>
        <w:rPr>
          <w:rFonts w:ascii="Arial" w:hAnsi="Arial" w:cs="Arial"/>
          <w:b/>
        </w:rPr>
      </w:pPr>
      <w:r w:rsidRPr="00E21833">
        <w:rPr>
          <w:rFonts w:ascii="Arial" w:hAnsi="Arial" w:cs="Arial"/>
        </w:rPr>
        <w:t>Para cada grupo aliado indicar: Nombre completo, datos de contacto del investigador principal; enlace al GroupLAC; Rol en el marco del proyecto</w:t>
      </w:r>
    </w:p>
    <w:p w14:paraId="4C8F1A7E" w14:textId="77777777" w:rsidR="0046020F" w:rsidRPr="00E21833" w:rsidRDefault="0046020F" w:rsidP="00D35C09">
      <w:pPr>
        <w:spacing w:line="276" w:lineRule="auto"/>
        <w:rPr>
          <w:rFonts w:ascii="Arial" w:hAnsi="Arial" w:cs="Arial"/>
          <w:b/>
        </w:rPr>
      </w:pPr>
    </w:p>
    <w:p w14:paraId="1EDCFA93" w14:textId="775E83A4" w:rsidR="005F39A7" w:rsidRPr="00E21833" w:rsidRDefault="00D74AB6" w:rsidP="00D35C09">
      <w:pPr>
        <w:spacing w:line="276" w:lineRule="auto"/>
        <w:rPr>
          <w:rFonts w:ascii="Arial" w:hAnsi="Arial" w:cs="Arial"/>
          <w:b/>
        </w:rPr>
      </w:pPr>
      <w:r w:rsidRPr="00E21833">
        <w:rPr>
          <w:rFonts w:ascii="Arial" w:hAnsi="Arial" w:cs="Arial"/>
          <w:b/>
        </w:rPr>
        <w:t xml:space="preserve">Antecedentes </w:t>
      </w:r>
      <w:r w:rsidR="00980EF4" w:rsidRPr="00E21833">
        <w:rPr>
          <w:rFonts w:ascii="Arial" w:hAnsi="Arial" w:cs="Arial"/>
          <w:b/>
        </w:rPr>
        <w:t>del trabajo de investigación en el tema del proyecto y del grupo de investigación</w:t>
      </w:r>
    </w:p>
    <w:p w14:paraId="0F753383" w14:textId="5058148C" w:rsidR="00980EF4" w:rsidRPr="00E21833" w:rsidRDefault="00013D06" w:rsidP="00D35C09">
      <w:pPr>
        <w:pStyle w:val="Prrafodelista"/>
        <w:numPr>
          <w:ilvl w:val="0"/>
          <w:numId w:val="18"/>
        </w:numPr>
        <w:spacing w:line="276" w:lineRule="auto"/>
        <w:rPr>
          <w:rFonts w:ascii="Arial" w:hAnsi="Arial" w:cs="Arial"/>
        </w:rPr>
      </w:pPr>
      <w:r w:rsidRPr="00E21833">
        <w:rPr>
          <w:rFonts w:ascii="Arial" w:hAnsi="Arial" w:cs="Arial"/>
        </w:rPr>
        <w:t xml:space="preserve">Indicar si en el proceso de obtención del resultado de investigación hubo alianzas o vínculos </w:t>
      </w:r>
      <w:r w:rsidR="00A9700F" w:rsidRPr="00E21833">
        <w:rPr>
          <w:rFonts w:ascii="Arial" w:hAnsi="Arial" w:cs="Arial"/>
        </w:rPr>
        <w:t>con empresas y/o instituciones externas</w:t>
      </w:r>
    </w:p>
    <w:p w14:paraId="4A9EB662" w14:textId="77777777" w:rsidR="00013D06" w:rsidRPr="00E21833" w:rsidRDefault="00013D06" w:rsidP="00D35C09">
      <w:pPr>
        <w:spacing w:line="276" w:lineRule="auto"/>
        <w:rPr>
          <w:rFonts w:ascii="Arial" w:hAnsi="Arial" w:cs="Arial"/>
          <w:b/>
        </w:rPr>
      </w:pPr>
    </w:p>
    <w:p w14:paraId="045E5EA8" w14:textId="74DC2672" w:rsidR="00980EF4" w:rsidRPr="00E21833" w:rsidRDefault="00D74AB6" w:rsidP="00D35C09">
      <w:pPr>
        <w:spacing w:line="276" w:lineRule="auto"/>
        <w:rPr>
          <w:rFonts w:ascii="Arial" w:hAnsi="Arial" w:cs="Arial"/>
          <w:b/>
        </w:rPr>
      </w:pPr>
      <w:r w:rsidRPr="00E21833">
        <w:rPr>
          <w:rFonts w:ascii="Arial" w:hAnsi="Arial" w:cs="Arial"/>
          <w:b/>
        </w:rPr>
        <w:lastRenderedPageBreak/>
        <w:t xml:space="preserve">Justificación </w:t>
      </w:r>
      <w:r w:rsidR="00980EF4" w:rsidRPr="00E21833">
        <w:rPr>
          <w:rFonts w:ascii="Arial" w:hAnsi="Arial" w:cs="Arial"/>
          <w:b/>
        </w:rPr>
        <w:t>del proyecto</w:t>
      </w:r>
    </w:p>
    <w:p w14:paraId="1AD441BF" w14:textId="52765218" w:rsidR="00980EF4" w:rsidRDefault="00980EF4" w:rsidP="00D35C09">
      <w:pPr>
        <w:spacing w:line="276" w:lineRule="auto"/>
        <w:rPr>
          <w:rFonts w:ascii="Arial" w:hAnsi="Arial" w:cs="Arial"/>
          <w:b/>
        </w:rPr>
      </w:pPr>
    </w:p>
    <w:p w14:paraId="20383E22" w14:textId="0270A336" w:rsidR="0066342D" w:rsidRDefault="0066342D" w:rsidP="00D35C09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Resumen Ejecutivo del proyecto</w:t>
      </w:r>
    </w:p>
    <w:p w14:paraId="3631F668" w14:textId="00AB5FA1" w:rsidR="0066342D" w:rsidRPr="0066342D" w:rsidRDefault="0066342D" w:rsidP="0066342D">
      <w:pPr>
        <w:pStyle w:val="Prrafodelista"/>
        <w:numPr>
          <w:ilvl w:val="0"/>
          <w:numId w:val="18"/>
        </w:numPr>
        <w:spacing w:line="276" w:lineRule="auto"/>
        <w:rPr>
          <w:rFonts w:ascii="Arial" w:hAnsi="Arial" w:cs="Arial"/>
        </w:rPr>
      </w:pPr>
      <w:r w:rsidRPr="0066342D">
        <w:rPr>
          <w:rFonts w:ascii="Arial" w:hAnsi="Arial" w:cs="Arial"/>
        </w:rPr>
        <w:t>En 500 palabras describir en qué consiste el problema o necesidad, cómo cree que se resolverá y cuáles son las razones que justifican la ejecución del proyecto.</w:t>
      </w:r>
    </w:p>
    <w:p w14:paraId="2C295BDB" w14:textId="77777777" w:rsidR="0066342D" w:rsidRPr="00E21833" w:rsidRDefault="0066342D" w:rsidP="00D35C09">
      <w:pPr>
        <w:spacing w:line="276" w:lineRule="auto"/>
        <w:rPr>
          <w:rFonts w:ascii="Arial" w:hAnsi="Arial" w:cs="Arial"/>
          <w:b/>
        </w:rPr>
      </w:pPr>
    </w:p>
    <w:p w14:paraId="2ADE48A4" w14:textId="77777777" w:rsidR="00980EF4" w:rsidRPr="00E21833" w:rsidRDefault="00980EF4" w:rsidP="00D35C09">
      <w:pPr>
        <w:spacing w:line="276" w:lineRule="auto"/>
        <w:rPr>
          <w:rFonts w:ascii="Arial" w:hAnsi="Arial" w:cs="Arial"/>
          <w:b/>
        </w:rPr>
      </w:pPr>
      <w:r w:rsidRPr="00E21833">
        <w:rPr>
          <w:rFonts w:ascii="Arial" w:hAnsi="Arial" w:cs="Arial"/>
          <w:b/>
        </w:rPr>
        <w:t>Estado del arte o estado de la técnica</w:t>
      </w:r>
    </w:p>
    <w:p w14:paraId="3BB5F6D0" w14:textId="77777777" w:rsidR="00980EF4" w:rsidRPr="00E21833" w:rsidRDefault="00980EF4" w:rsidP="00D35C09">
      <w:pPr>
        <w:spacing w:line="276" w:lineRule="auto"/>
        <w:rPr>
          <w:rFonts w:ascii="Arial" w:hAnsi="Arial" w:cs="Arial"/>
          <w:b/>
        </w:rPr>
      </w:pPr>
    </w:p>
    <w:p w14:paraId="287B7790" w14:textId="23A68BEE" w:rsidR="00D74AB6" w:rsidRPr="00E21833" w:rsidRDefault="00D74AB6" w:rsidP="00D35C09">
      <w:pPr>
        <w:spacing w:line="276" w:lineRule="auto"/>
        <w:rPr>
          <w:rFonts w:ascii="Arial" w:hAnsi="Arial" w:cs="Arial"/>
          <w:b/>
        </w:rPr>
      </w:pPr>
      <w:r w:rsidRPr="00E21833">
        <w:rPr>
          <w:rFonts w:ascii="Arial" w:hAnsi="Arial" w:cs="Arial"/>
          <w:b/>
        </w:rPr>
        <w:t>Descripción del resultado de investigación con interés de ser transferido</w:t>
      </w:r>
    </w:p>
    <w:p w14:paraId="47530147" w14:textId="569744AC" w:rsidR="00D74AB6" w:rsidRPr="00E21833" w:rsidRDefault="00D74AB6" w:rsidP="00D35C09">
      <w:pPr>
        <w:spacing w:line="276" w:lineRule="auto"/>
        <w:rPr>
          <w:rFonts w:ascii="Arial" w:hAnsi="Arial" w:cs="Arial"/>
          <w:b/>
        </w:rPr>
      </w:pPr>
    </w:p>
    <w:p w14:paraId="41A26AAE" w14:textId="77777777" w:rsidR="00D74AB6" w:rsidRPr="00E21833" w:rsidRDefault="00D74AB6" w:rsidP="00D35C09">
      <w:pPr>
        <w:spacing w:line="276" w:lineRule="auto"/>
        <w:rPr>
          <w:rFonts w:ascii="Arial" w:hAnsi="Arial" w:cs="Arial"/>
          <w:b/>
        </w:rPr>
      </w:pPr>
      <w:r w:rsidRPr="00E21833">
        <w:rPr>
          <w:rFonts w:ascii="Arial" w:hAnsi="Arial" w:cs="Arial"/>
          <w:b/>
        </w:rPr>
        <w:t xml:space="preserve">Análisis de nivel TRL: </w:t>
      </w:r>
    </w:p>
    <w:p w14:paraId="0EE35B59" w14:textId="4F4CBD8D" w:rsidR="00D74AB6" w:rsidRPr="00E21833" w:rsidRDefault="00D74AB6" w:rsidP="00D35C09">
      <w:pPr>
        <w:spacing w:line="276" w:lineRule="auto"/>
        <w:ind w:left="708"/>
        <w:rPr>
          <w:rFonts w:ascii="Arial" w:hAnsi="Arial" w:cs="Arial"/>
        </w:rPr>
      </w:pPr>
      <w:r w:rsidRPr="00E21833">
        <w:rPr>
          <w:rFonts w:ascii="Arial" w:hAnsi="Arial" w:cs="Arial"/>
        </w:rPr>
        <w:t>Anexar el instrumento del “</w:t>
      </w:r>
      <w:r w:rsidRPr="00E21833">
        <w:rPr>
          <w:rFonts w:ascii="Arial" w:hAnsi="Arial" w:cs="Arial"/>
          <w:b/>
        </w:rPr>
        <w:t>Anexo 1 - Herramienta de calculo TRL – UPM”</w:t>
      </w:r>
      <w:r w:rsidRPr="00E21833">
        <w:rPr>
          <w:rFonts w:ascii="Arial" w:hAnsi="Arial" w:cs="Arial"/>
        </w:rPr>
        <w:t xml:space="preserve"> diligenciado e incluir en el documento de formulación en extenso los soportes descriptivos y documentales que considere pertinente para justificar el nivel obtenido.</w:t>
      </w:r>
    </w:p>
    <w:p w14:paraId="65E94900" w14:textId="77777777" w:rsidR="00D74AB6" w:rsidRPr="00E21833" w:rsidRDefault="00D74AB6" w:rsidP="00D35C09">
      <w:pPr>
        <w:spacing w:line="276" w:lineRule="auto"/>
        <w:rPr>
          <w:rFonts w:ascii="Arial" w:hAnsi="Arial" w:cs="Arial"/>
          <w:b/>
        </w:rPr>
      </w:pPr>
    </w:p>
    <w:p w14:paraId="68C4EAE4" w14:textId="35DEE269" w:rsidR="00980EF4" w:rsidRPr="00E21833" w:rsidRDefault="00980EF4" w:rsidP="00D35C09">
      <w:pPr>
        <w:spacing w:line="276" w:lineRule="auto"/>
        <w:rPr>
          <w:rFonts w:ascii="Arial" w:hAnsi="Arial" w:cs="Arial"/>
          <w:b/>
        </w:rPr>
      </w:pPr>
      <w:r w:rsidRPr="00E21833">
        <w:rPr>
          <w:rFonts w:ascii="Arial" w:hAnsi="Arial" w:cs="Arial"/>
          <w:b/>
        </w:rPr>
        <w:t xml:space="preserve">Descripción del problema </w:t>
      </w:r>
      <w:r w:rsidR="00D042EF" w:rsidRPr="00E21833">
        <w:rPr>
          <w:rFonts w:ascii="Arial" w:hAnsi="Arial" w:cs="Arial"/>
          <w:b/>
        </w:rPr>
        <w:t xml:space="preserve">o necesidad </w:t>
      </w:r>
      <w:r w:rsidRPr="00E21833">
        <w:rPr>
          <w:rFonts w:ascii="Arial" w:hAnsi="Arial" w:cs="Arial"/>
          <w:b/>
        </w:rPr>
        <w:t xml:space="preserve">que </w:t>
      </w:r>
      <w:r w:rsidR="00D74AB6" w:rsidRPr="00E21833">
        <w:rPr>
          <w:rFonts w:ascii="Arial" w:hAnsi="Arial" w:cs="Arial"/>
          <w:b/>
        </w:rPr>
        <w:t xml:space="preserve">el resultado de investigación </w:t>
      </w:r>
      <w:r w:rsidRPr="00E21833">
        <w:rPr>
          <w:rFonts w:ascii="Arial" w:hAnsi="Arial" w:cs="Arial"/>
          <w:b/>
        </w:rPr>
        <w:t>soluciona en la sociedad</w:t>
      </w:r>
    </w:p>
    <w:p w14:paraId="10EDF647" w14:textId="77777777" w:rsidR="00980EF4" w:rsidRPr="00E21833" w:rsidRDefault="00980EF4" w:rsidP="00D35C09">
      <w:pPr>
        <w:spacing w:line="276" w:lineRule="auto"/>
        <w:rPr>
          <w:rFonts w:ascii="Arial" w:hAnsi="Arial" w:cs="Arial"/>
          <w:b/>
        </w:rPr>
      </w:pPr>
    </w:p>
    <w:p w14:paraId="65741474" w14:textId="2D63DE08" w:rsidR="00980EF4" w:rsidRPr="00E21833" w:rsidRDefault="00980EF4" w:rsidP="00D35C09">
      <w:pPr>
        <w:spacing w:line="276" w:lineRule="auto"/>
        <w:rPr>
          <w:rFonts w:ascii="Arial" w:hAnsi="Arial" w:cs="Arial"/>
          <w:b/>
        </w:rPr>
      </w:pPr>
      <w:r w:rsidRPr="00E21833">
        <w:rPr>
          <w:rFonts w:ascii="Arial" w:hAnsi="Arial" w:cs="Arial"/>
          <w:b/>
        </w:rPr>
        <w:t>Grado de la novedad de la propuesta</w:t>
      </w:r>
    </w:p>
    <w:p w14:paraId="3B44A802" w14:textId="77777777" w:rsidR="00980EF4" w:rsidRPr="00E21833" w:rsidRDefault="00980EF4" w:rsidP="00D35C09">
      <w:pPr>
        <w:spacing w:line="276" w:lineRule="auto"/>
        <w:rPr>
          <w:rFonts w:ascii="Arial" w:hAnsi="Arial" w:cs="Arial"/>
          <w:b/>
        </w:rPr>
      </w:pPr>
    </w:p>
    <w:p w14:paraId="31418800" w14:textId="17657FD5" w:rsidR="00980EF4" w:rsidRPr="00E21833" w:rsidRDefault="00980EF4" w:rsidP="00D35C09">
      <w:pPr>
        <w:spacing w:line="276" w:lineRule="auto"/>
        <w:rPr>
          <w:rFonts w:ascii="Arial" w:hAnsi="Arial" w:cs="Arial"/>
          <w:b/>
        </w:rPr>
      </w:pPr>
      <w:r w:rsidRPr="00E21833">
        <w:rPr>
          <w:rFonts w:ascii="Arial" w:hAnsi="Arial" w:cs="Arial"/>
          <w:b/>
        </w:rPr>
        <w:t>Objetivos</w:t>
      </w:r>
    </w:p>
    <w:p w14:paraId="25AB8E2A" w14:textId="77777777" w:rsidR="00980EF4" w:rsidRPr="00E21833" w:rsidRDefault="00980EF4" w:rsidP="00D35C09">
      <w:pPr>
        <w:spacing w:line="276" w:lineRule="auto"/>
        <w:rPr>
          <w:rFonts w:ascii="Arial" w:hAnsi="Arial" w:cs="Arial"/>
          <w:b/>
        </w:rPr>
      </w:pPr>
    </w:p>
    <w:p w14:paraId="3A0B2405" w14:textId="31622C0A" w:rsidR="00980EF4" w:rsidRPr="00E21833" w:rsidRDefault="00980EF4" w:rsidP="00D35C09">
      <w:pPr>
        <w:spacing w:line="276" w:lineRule="auto"/>
        <w:rPr>
          <w:rFonts w:ascii="Arial" w:hAnsi="Arial" w:cs="Arial"/>
          <w:b/>
        </w:rPr>
      </w:pPr>
      <w:r w:rsidRPr="00E21833">
        <w:rPr>
          <w:rFonts w:ascii="Arial" w:hAnsi="Arial" w:cs="Arial"/>
          <w:b/>
        </w:rPr>
        <w:t>Metodología</w:t>
      </w:r>
    </w:p>
    <w:p w14:paraId="300D13FA" w14:textId="77777777" w:rsidR="00980EF4" w:rsidRPr="00E21833" w:rsidRDefault="00980EF4" w:rsidP="00D35C09">
      <w:pPr>
        <w:spacing w:line="276" w:lineRule="auto"/>
        <w:rPr>
          <w:rFonts w:ascii="Arial" w:hAnsi="Arial" w:cs="Arial"/>
          <w:b/>
        </w:rPr>
      </w:pPr>
    </w:p>
    <w:p w14:paraId="58719A3F" w14:textId="60B5317B" w:rsidR="00980EF4" w:rsidRPr="00E21833" w:rsidRDefault="00980EF4" w:rsidP="00D35C09">
      <w:pPr>
        <w:spacing w:line="276" w:lineRule="auto"/>
        <w:rPr>
          <w:rFonts w:ascii="Arial" w:hAnsi="Arial" w:cs="Arial"/>
          <w:b/>
        </w:rPr>
      </w:pPr>
      <w:r w:rsidRPr="00E21833">
        <w:rPr>
          <w:rFonts w:ascii="Arial" w:hAnsi="Arial" w:cs="Arial"/>
          <w:b/>
        </w:rPr>
        <w:t>Alcance del proyecto</w:t>
      </w:r>
      <w:r w:rsidR="001B20DD">
        <w:rPr>
          <w:rFonts w:ascii="Arial" w:hAnsi="Arial" w:cs="Arial"/>
          <w:b/>
        </w:rPr>
        <w:t>: R</w:t>
      </w:r>
      <w:r w:rsidRPr="00E21833">
        <w:rPr>
          <w:rFonts w:ascii="Arial" w:hAnsi="Arial" w:cs="Arial"/>
          <w:b/>
        </w:rPr>
        <w:t>esultados o productos esperados</w:t>
      </w:r>
    </w:p>
    <w:p w14:paraId="70EECEF1" w14:textId="1485DD81" w:rsidR="00DB4196" w:rsidRPr="00E21833" w:rsidRDefault="00DB4196" w:rsidP="00D35C09">
      <w:pPr>
        <w:spacing w:line="276" w:lineRule="auto"/>
        <w:rPr>
          <w:rFonts w:ascii="Arial" w:hAnsi="Arial" w:cs="Arial"/>
          <w:b/>
        </w:rPr>
      </w:pPr>
    </w:p>
    <w:p w14:paraId="6E8F4B58" w14:textId="2EFFB4EF" w:rsidR="00DB4196" w:rsidRPr="00E21833" w:rsidRDefault="00DB4196" w:rsidP="00D35C09">
      <w:pPr>
        <w:spacing w:line="276" w:lineRule="auto"/>
        <w:rPr>
          <w:rFonts w:ascii="Arial" w:hAnsi="Arial" w:cs="Arial"/>
          <w:b/>
        </w:rPr>
      </w:pPr>
      <w:r w:rsidRPr="00E21833">
        <w:rPr>
          <w:rFonts w:ascii="Arial" w:hAnsi="Arial" w:cs="Arial"/>
          <w:b/>
        </w:rPr>
        <w:t xml:space="preserve">Información sobre </w:t>
      </w:r>
      <w:r w:rsidR="008C0073">
        <w:rPr>
          <w:rFonts w:ascii="Arial" w:hAnsi="Arial" w:cs="Arial"/>
          <w:b/>
        </w:rPr>
        <w:t xml:space="preserve">relación con </w:t>
      </w:r>
      <w:r w:rsidRPr="00E21833">
        <w:rPr>
          <w:rFonts w:ascii="Arial" w:hAnsi="Arial" w:cs="Arial"/>
          <w:b/>
        </w:rPr>
        <w:t>el entorno</w:t>
      </w:r>
    </w:p>
    <w:p w14:paraId="09629E7A" w14:textId="4351EB08" w:rsidR="001A6571" w:rsidRPr="00E21833" w:rsidRDefault="001A6571" w:rsidP="00D35C09">
      <w:pPr>
        <w:pStyle w:val="Prrafodelista"/>
        <w:numPr>
          <w:ilvl w:val="0"/>
          <w:numId w:val="18"/>
        </w:numPr>
        <w:spacing w:after="200" w:line="276" w:lineRule="auto"/>
        <w:rPr>
          <w:rFonts w:ascii="Arial" w:hAnsi="Arial" w:cs="Arial"/>
        </w:rPr>
      </w:pPr>
      <w:r w:rsidRPr="00E21833">
        <w:rPr>
          <w:rFonts w:ascii="Arial" w:hAnsi="Arial" w:cs="Arial"/>
        </w:rPr>
        <w:t xml:space="preserve">Describa las oportunidades que se han identificado </w:t>
      </w:r>
      <w:r w:rsidR="009D3C6B" w:rsidRPr="00E21833">
        <w:rPr>
          <w:rFonts w:ascii="Arial" w:hAnsi="Arial" w:cs="Arial"/>
        </w:rPr>
        <w:t>en la sociedad</w:t>
      </w:r>
    </w:p>
    <w:p w14:paraId="189FA00C" w14:textId="087D74D8" w:rsidR="001A6571" w:rsidRPr="00E21833" w:rsidRDefault="001A6571" w:rsidP="00D35C09">
      <w:pPr>
        <w:pStyle w:val="Prrafodelista"/>
        <w:numPr>
          <w:ilvl w:val="0"/>
          <w:numId w:val="18"/>
        </w:numPr>
        <w:spacing w:after="160" w:line="276" w:lineRule="auto"/>
        <w:jc w:val="both"/>
        <w:rPr>
          <w:rFonts w:ascii="Arial" w:hAnsi="Arial" w:cs="Arial"/>
        </w:rPr>
      </w:pPr>
      <w:r w:rsidRPr="00E21833">
        <w:rPr>
          <w:rFonts w:ascii="Arial" w:hAnsi="Arial" w:cs="Arial"/>
        </w:rPr>
        <w:t>Quiénes son los usuarios potenciales de los resultados del proyecto en la sociedad</w:t>
      </w:r>
    </w:p>
    <w:p w14:paraId="6A478A35" w14:textId="77777777" w:rsidR="001A6571" w:rsidRPr="00E21833" w:rsidRDefault="001A6571" w:rsidP="00D35C09">
      <w:pPr>
        <w:pStyle w:val="Prrafodelista"/>
        <w:numPr>
          <w:ilvl w:val="0"/>
          <w:numId w:val="18"/>
        </w:numPr>
        <w:spacing w:after="160" w:line="276" w:lineRule="auto"/>
        <w:jc w:val="both"/>
        <w:rPr>
          <w:rFonts w:ascii="Arial" w:hAnsi="Arial" w:cs="Arial"/>
        </w:rPr>
      </w:pPr>
      <w:r w:rsidRPr="00E21833">
        <w:rPr>
          <w:rFonts w:ascii="Arial" w:hAnsi="Arial" w:cs="Arial"/>
        </w:rPr>
        <w:t>Qué factores condicionarían la demanda de los resultados del proyecto en la sociedad</w:t>
      </w:r>
    </w:p>
    <w:p w14:paraId="24C28649" w14:textId="4528D136" w:rsidR="001A6571" w:rsidRPr="00E21833" w:rsidRDefault="001A6571" w:rsidP="00D35C09">
      <w:pPr>
        <w:pStyle w:val="Prrafodelista"/>
        <w:numPr>
          <w:ilvl w:val="0"/>
          <w:numId w:val="18"/>
        </w:numPr>
        <w:spacing w:after="160" w:line="276" w:lineRule="auto"/>
        <w:jc w:val="both"/>
        <w:rPr>
          <w:rFonts w:ascii="Arial" w:hAnsi="Arial" w:cs="Arial"/>
        </w:rPr>
      </w:pPr>
      <w:r w:rsidRPr="00E21833">
        <w:rPr>
          <w:rFonts w:ascii="Arial" w:hAnsi="Arial" w:cs="Arial"/>
        </w:rPr>
        <w:t>Descripción de acercamientos realizados con organizaciones externas</w:t>
      </w:r>
    </w:p>
    <w:p w14:paraId="55A673C9" w14:textId="42A0B621" w:rsidR="001A6571" w:rsidRPr="00E21833" w:rsidRDefault="001A6571" w:rsidP="00D35C09">
      <w:pPr>
        <w:pStyle w:val="Prrafodelista"/>
        <w:numPr>
          <w:ilvl w:val="0"/>
          <w:numId w:val="18"/>
        </w:numPr>
        <w:spacing w:after="160" w:line="276" w:lineRule="auto"/>
        <w:jc w:val="both"/>
        <w:rPr>
          <w:rFonts w:ascii="Arial" w:hAnsi="Arial" w:cs="Arial"/>
        </w:rPr>
      </w:pPr>
      <w:r w:rsidRPr="00E21833">
        <w:rPr>
          <w:rFonts w:ascii="Arial" w:hAnsi="Arial" w:cs="Arial"/>
        </w:rPr>
        <w:lastRenderedPageBreak/>
        <w:t>Descripción de los productos y/o servicios que p</w:t>
      </w:r>
      <w:r w:rsidR="00DB4196" w:rsidRPr="00E21833">
        <w:rPr>
          <w:rFonts w:ascii="Arial" w:hAnsi="Arial" w:cs="Arial"/>
        </w:rPr>
        <w:t>odrían prestarse a la sociedad a partir de</w:t>
      </w:r>
      <w:r w:rsidRPr="00E21833">
        <w:rPr>
          <w:rFonts w:ascii="Arial" w:hAnsi="Arial" w:cs="Arial"/>
        </w:rPr>
        <w:t>l resultado de investigación con interés de transferencia</w:t>
      </w:r>
    </w:p>
    <w:p w14:paraId="2A77DD9E" w14:textId="77E7C934" w:rsidR="00D042EF" w:rsidRPr="00E21833" w:rsidRDefault="00D042EF" w:rsidP="00D35C09">
      <w:pPr>
        <w:pStyle w:val="Prrafodelista"/>
        <w:numPr>
          <w:ilvl w:val="0"/>
          <w:numId w:val="18"/>
        </w:numPr>
        <w:spacing w:after="160" w:line="276" w:lineRule="auto"/>
        <w:jc w:val="both"/>
        <w:rPr>
          <w:rFonts w:ascii="Arial" w:hAnsi="Arial" w:cs="Arial"/>
        </w:rPr>
      </w:pPr>
      <w:r w:rsidRPr="00E21833">
        <w:rPr>
          <w:rFonts w:ascii="Arial" w:hAnsi="Arial" w:cs="Arial"/>
        </w:rPr>
        <w:t>Descripción de ventajas y desventajas que presenta el resultado de investigación en relación a las tecnologías sustitutas o similares que resuelven actualmente el mismo problema o necesidad?</w:t>
      </w:r>
    </w:p>
    <w:p w14:paraId="29A9D804" w14:textId="77777777" w:rsidR="00DB4196" w:rsidRPr="00E21833" w:rsidRDefault="00DB4196" w:rsidP="00D35C09">
      <w:pPr>
        <w:spacing w:line="276" w:lineRule="auto"/>
        <w:rPr>
          <w:rFonts w:ascii="Arial" w:hAnsi="Arial" w:cs="Arial"/>
          <w:b/>
        </w:rPr>
      </w:pPr>
    </w:p>
    <w:p w14:paraId="25B1DE18" w14:textId="644AEE6E" w:rsidR="00DB4196" w:rsidRPr="00E21833" w:rsidRDefault="00DB4196" w:rsidP="00D35C09">
      <w:pPr>
        <w:spacing w:line="276" w:lineRule="auto"/>
        <w:rPr>
          <w:rFonts w:ascii="Arial" w:hAnsi="Arial" w:cs="Arial"/>
          <w:b/>
        </w:rPr>
      </w:pPr>
      <w:r w:rsidRPr="00E21833">
        <w:rPr>
          <w:rFonts w:ascii="Arial" w:hAnsi="Arial" w:cs="Arial"/>
          <w:b/>
        </w:rPr>
        <w:t>Propuesta descriptiva de posibles modelos o escenarios de transferencia a la sociedad</w:t>
      </w:r>
    </w:p>
    <w:p w14:paraId="3AF456B9" w14:textId="22381706" w:rsidR="00980EF4" w:rsidRDefault="00980EF4" w:rsidP="00D35C09">
      <w:pPr>
        <w:spacing w:line="276" w:lineRule="auto"/>
        <w:rPr>
          <w:rFonts w:ascii="Arial" w:hAnsi="Arial" w:cs="Arial"/>
          <w:b/>
        </w:rPr>
      </w:pPr>
    </w:p>
    <w:p w14:paraId="5CD804C3" w14:textId="4945D3A6" w:rsidR="001B20DD" w:rsidRDefault="001B20DD" w:rsidP="00D35C09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Presupuesto</w:t>
      </w:r>
    </w:p>
    <w:p w14:paraId="197E9B46" w14:textId="549A09B6" w:rsidR="001B20DD" w:rsidRDefault="001B20DD" w:rsidP="00D35C09">
      <w:pPr>
        <w:spacing w:line="276" w:lineRule="auto"/>
        <w:rPr>
          <w:rFonts w:ascii="Arial" w:hAnsi="Arial" w:cs="Arial"/>
          <w:b/>
        </w:rPr>
      </w:pPr>
    </w:p>
    <w:p w14:paraId="4C78BFB5" w14:textId="77777777" w:rsidR="005B1D59" w:rsidRPr="00E21833" w:rsidRDefault="005B1D59" w:rsidP="005B1D59">
      <w:pPr>
        <w:spacing w:line="276" w:lineRule="auto"/>
        <w:rPr>
          <w:rFonts w:ascii="Arial" w:hAnsi="Arial" w:cs="Arial"/>
          <w:b/>
        </w:rPr>
      </w:pPr>
      <w:r w:rsidRPr="00E21833">
        <w:rPr>
          <w:rFonts w:ascii="Arial" w:hAnsi="Arial" w:cs="Arial"/>
          <w:b/>
        </w:rPr>
        <w:t>Cronograma</w:t>
      </w:r>
    </w:p>
    <w:p w14:paraId="347375BE" w14:textId="77777777" w:rsidR="005B1D59" w:rsidRPr="00E21833" w:rsidRDefault="005B1D59" w:rsidP="00D35C09">
      <w:pPr>
        <w:spacing w:line="276" w:lineRule="auto"/>
        <w:rPr>
          <w:rFonts w:ascii="Arial" w:hAnsi="Arial" w:cs="Arial"/>
          <w:b/>
        </w:rPr>
      </w:pPr>
    </w:p>
    <w:p w14:paraId="071216B7" w14:textId="77777777" w:rsidR="00DB4196" w:rsidRPr="00E21833" w:rsidRDefault="00DB4196" w:rsidP="00D35C09">
      <w:pPr>
        <w:spacing w:line="276" w:lineRule="auto"/>
        <w:rPr>
          <w:rFonts w:ascii="Arial" w:hAnsi="Arial" w:cs="Arial"/>
          <w:b/>
        </w:rPr>
      </w:pPr>
      <w:r w:rsidRPr="00E21833">
        <w:rPr>
          <w:rFonts w:ascii="Arial" w:hAnsi="Arial" w:cs="Arial"/>
          <w:b/>
        </w:rPr>
        <w:t>Impacto ambiental</w:t>
      </w:r>
    </w:p>
    <w:p w14:paraId="5BFE1902" w14:textId="77777777" w:rsidR="00DB4196" w:rsidRPr="00E21833" w:rsidRDefault="00DB4196" w:rsidP="00D35C09">
      <w:pPr>
        <w:spacing w:line="276" w:lineRule="auto"/>
        <w:rPr>
          <w:rFonts w:ascii="Arial" w:hAnsi="Arial" w:cs="Arial"/>
        </w:rPr>
      </w:pPr>
    </w:p>
    <w:p w14:paraId="3E125A36" w14:textId="77777777" w:rsidR="00DB4196" w:rsidRPr="00E21833" w:rsidRDefault="00DB4196" w:rsidP="00D35C09">
      <w:pPr>
        <w:spacing w:line="276" w:lineRule="auto"/>
        <w:rPr>
          <w:rFonts w:ascii="Arial" w:hAnsi="Arial" w:cs="Arial"/>
          <w:b/>
        </w:rPr>
      </w:pPr>
      <w:r w:rsidRPr="00E21833">
        <w:rPr>
          <w:rFonts w:ascii="Arial" w:hAnsi="Arial" w:cs="Arial"/>
          <w:b/>
        </w:rPr>
        <w:t>Bibliografía</w:t>
      </w:r>
    </w:p>
    <w:p w14:paraId="611BA674" w14:textId="77777777" w:rsidR="00DB4196" w:rsidRPr="00E21833" w:rsidRDefault="00DB4196" w:rsidP="00D35C09">
      <w:pPr>
        <w:spacing w:line="276" w:lineRule="auto"/>
        <w:rPr>
          <w:rFonts w:ascii="Arial" w:hAnsi="Arial" w:cs="Arial"/>
          <w:b/>
        </w:rPr>
      </w:pPr>
    </w:p>
    <w:p w14:paraId="2D139A50" w14:textId="343C6439" w:rsidR="00EB5C4A" w:rsidRPr="00E21833" w:rsidRDefault="00EB5C4A" w:rsidP="00D35C09">
      <w:pPr>
        <w:spacing w:line="276" w:lineRule="auto"/>
        <w:rPr>
          <w:rFonts w:ascii="Arial" w:hAnsi="Arial" w:cs="Arial"/>
          <w:b/>
          <w:lang w:val="es-ES"/>
        </w:rPr>
      </w:pPr>
    </w:p>
    <w:p w14:paraId="0BDDBE18" w14:textId="189137A8" w:rsidR="009D3C6B" w:rsidRDefault="009D3C6B" w:rsidP="00D35C09">
      <w:pPr>
        <w:spacing w:line="276" w:lineRule="auto"/>
        <w:rPr>
          <w:rFonts w:ascii="Arial" w:hAnsi="Arial" w:cs="Arial"/>
          <w:b/>
          <w:lang w:val="es-ES"/>
        </w:rPr>
      </w:pPr>
    </w:p>
    <w:p w14:paraId="1610D990" w14:textId="77777777" w:rsidR="00D35C09" w:rsidRPr="00E21833" w:rsidRDefault="00D35C09" w:rsidP="00D35C09">
      <w:pPr>
        <w:spacing w:line="276" w:lineRule="auto"/>
        <w:rPr>
          <w:rFonts w:ascii="Arial" w:hAnsi="Arial" w:cs="Arial"/>
          <w:b/>
          <w:lang w:val="es-ES"/>
        </w:rPr>
      </w:pPr>
    </w:p>
    <w:p w14:paraId="7458267D" w14:textId="77777777" w:rsidR="005F39A7" w:rsidRPr="00E21833" w:rsidRDefault="005F39A7" w:rsidP="00D35C09">
      <w:pPr>
        <w:spacing w:line="276" w:lineRule="auto"/>
        <w:rPr>
          <w:rFonts w:ascii="Arial" w:hAnsi="Arial" w:cs="Arial"/>
          <w:b/>
        </w:rPr>
      </w:pPr>
      <w:r w:rsidRPr="00E21833">
        <w:rPr>
          <w:rFonts w:ascii="Arial" w:hAnsi="Arial" w:cs="Arial"/>
          <w:b/>
        </w:rPr>
        <w:t>MÁS INFORMACIÓN</w:t>
      </w:r>
    </w:p>
    <w:p w14:paraId="160182B6" w14:textId="2E13449F" w:rsidR="005F39A7" w:rsidRPr="00E21833" w:rsidRDefault="005F39A7" w:rsidP="00D35C09">
      <w:pPr>
        <w:spacing w:line="276" w:lineRule="auto"/>
        <w:jc w:val="both"/>
        <w:rPr>
          <w:rFonts w:ascii="Arial" w:hAnsi="Arial" w:cs="Arial"/>
        </w:rPr>
      </w:pPr>
      <w:r w:rsidRPr="00E21833">
        <w:rPr>
          <w:rFonts w:ascii="Arial" w:hAnsi="Arial" w:cs="Arial"/>
        </w:rPr>
        <w:t>La Vicerrectoría de Investigaciones y la División de Innovación, Emprendimiento y Articulación con el Entorno, Calle 2 No. 1ª-25 Urbanización Caldas, Museo de Historia Natural – teléfono 8209800 ext. 2630 – 2651. Mail: dae_vri@unicauca.edu.co</w:t>
      </w:r>
    </w:p>
    <w:sectPr w:rsidR="005F39A7" w:rsidRPr="00E21833" w:rsidSect="002E6B65">
      <w:headerReference w:type="default" r:id="rId9"/>
      <w:footerReference w:type="default" r:id="rId10"/>
      <w:pgSz w:w="12240" w:h="15840"/>
      <w:pgMar w:top="2693" w:right="1134" w:bottom="1701" w:left="1701" w:header="567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5E3713" w14:textId="77777777" w:rsidR="00456515" w:rsidRDefault="00456515" w:rsidP="001B30EC">
      <w:r>
        <w:separator/>
      </w:r>
    </w:p>
  </w:endnote>
  <w:endnote w:type="continuationSeparator" w:id="0">
    <w:p w14:paraId="05AC45E6" w14:textId="77777777" w:rsidR="00456515" w:rsidRDefault="00456515" w:rsidP="001B30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7763413"/>
      <w:docPartObj>
        <w:docPartGallery w:val="Page Numbers (Bottom of Page)"/>
        <w:docPartUnique/>
      </w:docPartObj>
    </w:sdtPr>
    <w:sdtEndPr/>
    <w:sdtContent>
      <w:p w14:paraId="302C093D" w14:textId="77777777" w:rsidR="000828FA" w:rsidRDefault="000828F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2D72" w:rsidRPr="00842D72">
          <w:rPr>
            <w:noProof/>
            <w:lang w:val="es-ES"/>
          </w:rPr>
          <w:t>1</w:t>
        </w:r>
        <w:r>
          <w:fldChar w:fldCharType="end"/>
        </w:r>
      </w:p>
    </w:sdtContent>
  </w:sdt>
  <w:p w14:paraId="246B40AE" w14:textId="77777777" w:rsidR="000828FA" w:rsidRPr="00A327A3" w:rsidRDefault="000828FA" w:rsidP="00905ADA">
    <w:pPr>
      <w:jc w:val="center"/>
      <w:rPr>
        <w:rFonts w:ascii="Garamond" w:hAnsi="Garamond"/>
        <w:color w:val="365F91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E0F104" w14:textId="77777777" w:rsidR="00456515" w:rsidRDefault="00456515" w:rsidP="001B30EC">
      <w:r>
        <w:separator/>
      </w:r>
    </w:p>
  </w:footnote>
  <w:footnote w:type="continuationSeparator" w:id="0">
    <w:p w14:paraId="77D0B7D7" w14:textId="77777777" w:rsidR="00456515" w:rsidRDefault="00456515" w:rsidP="001B30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16D74C" w14:textId="77777777" w:rsidR="000828FA" w:rsidRPr="00BE3983" w:rsidRDefault="000828FA" w:rsidP="00BE77D0">
    <w:pPr>
      <w:ind w:left="6096"/>
      <w:rPr>
        <w:rFonts w:ascii="Garamond" w:hAnsi="Garamond"/>
        <w:b/>
        <w:color w:val="151562"/>
        <w:sz w:val="26"/>
        <w:szCs w:val="26"/>
      </w:rPr>
    </w:pPr>
    <w:r w:rsidRPr="00BE3983">
      <w:rPr>
        <w:rFonts w:ascii="Garamond" w:hAnsi="Garamond"/>
        <w:b/>
        <w:noProof/>
        <w:sz w:val="26"/>
        <w:szCs w:val="26"/>
        <w:lang w:eastAsia="es-CO"/>
      </w:rPr>
      <w:drawing>
        <wp:anchor distT="0" distB="0" distL="114300" distR="114300" simplePos="0" relativeHeight="251661312" behindDoc="0" locked="0" layoutInCell="1" allowOverlap="1" wp14:anchorId="2B5FD451" wp14:editId="1660ED43">
          <wp:simplePos x="0" y="0"/>
          <wp:positionH relativeFrom="column">
            <wp:posOffset>-152400</wp:posOffset>
          </wp:positionH>
          <wp:positionV relativeFrom="paragraph">
            <wp:posOffset>-122555</wp:posOffset>
          </wp:positionV>
          <wp:extent cx="876300" cy="1333500"/>
          <wp:effectExtent l="0" t="0" r="12700" b="1270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3983">
      <w:rPr>
        <w:rFonts w:ascii="Garamond" w:hAnsi="Garamond"/>
        <w:b/>
        <w:color w:val="151562"/>
        <w:sz w:val="26"/>
        <w:szCs w:val="26"/>
      </w:rPr>
      <w:t>Vicerrectoría de Investigaciones</w:t>
    </w:r>
  </w:p>
  <w:p w14:paraId="4B4E3CF3" w14:textId="77777777" w:rsidR="000828FA" w:rsidRDefault="000828FA" w:rsidP="00BE77D0">
    <w:pPr>
      <w:pStyle w:val="Encabezado"/>
      <w:ind w:left="6096"/>
      <w:rPr>
        <w:rFonts w:ascii="Garamond" w:hAnsi="Garamond"/>
        <w:color w:val="151562"/>
        <w:sz w:val="22"/>
        <w:szCs w:val="22"/>
      </w:rPr>
    </w:pPr>
    <w:r w:rsidRPr="00BE3983">
      <w:rPr>
        <w:rFonts w:ascii="Garamond" w:hAnsi="Garamond"/>
        <w:color w:val="151562"/>
        <w:sz w:val="22"/>
        <w:szCs w:val="22"/>
      </w:rPr>
      <w:t>División de Innovación, Emprendimiento</w:t>
    </w:r>
  </w:p>
  <w:p w14:paraId="138514EA" w14:textId="77777777" w:rsidR="000828FA" w:rsidRPr="00BE3983" w:rsidRDefault="000828FA" w:rsidP="00BE77D0">
    <w:pPr>
      <w:pStyle w:val="Encabezado"/>
      <w:ind w:left="6096"/>
      <w:rPr>
        <w:rFonts w:ascii="Garamond" w:hAnsi="Garamond"/>
        <w:sz w:val="22"/>
        <w:szCs w:val="22"/>
      </w:rPr>
    </w:pPr>
    <w:r w:rsidRPr="00BE3983">
      <w:rPr>
        <w:rFonts w:ascii="Garamond" w:hAnsi="Garamond"/>
        <w:color w:val="151562"/>
        <w:sz w:val="22"/>
        <w:szCs w:val="22"/>
      </w:rPr>
      <w:t>y Articulación con el Entorno</w:t>
    </w:r>
  </w:p>
  <w:p w14:paraId="7380184A" w14:textId="77777777" w:rsidR="000828FA" w:rsidRDefault="000828F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F500D"/>
    <w:multiLevelType w:val="hybridMultilevel"/>
    <w:tmpl w:val="ABE84DC2"/>
    <w:lvl w:ilvl="0" w:tplc="240A0001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">
    <w:nsid w:val="1F193BC0"/>
    <w:multiLevelType w:val="hybridMultilevel"/>
    <w:tmpl w:val="D362D73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310898"/>
    <w:multiLevelType w:val="hybridMultilevel"/>
    <w:tmpl w:val="AE1A9D34"/>
    <w:lvl w:ilvl="0" w:tplc="240A000F">
      <w:start w:val="1"/>
      <w:numFmt w:val="decimal"/>
      <w:lvlText w:val="%1."/>
      <w:lvlJc w:val="left"/>
      <w:pPr>
        <w:ind w:left="1080" w:hanging="360"/>
      </w:pPr>
    </w:lvl>
    <w:lvl w:ilvl="1" w:tplc="240A0019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2756555"/>
    <w:multiLevelType w:val="hybridMultilevel"/>
    <w:tmpl w:val="6B8C474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CC5DED"/>
    <w:multiLevelType w:val="hybridMultilevel"/>
    <w:tmpl w:val="439ABAEE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A272415"/>
    <w:multiLevelType w:val="hybridMultilevel"/>
    <w:tmpl w:val="A17694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B44094"/>
    <w:multiLevelType w:val="hybridMultilevel"/>
    <w:tmpl w:val="2FA89F66"/>
    <w:lvl w:ilvl="0" w:tplc="240A0001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7">
    <w:nsid w:val="4347402A"/>
    <w:multiLevelType w:val="hybridMultilevel"/>
    <w:tmpl w:val="D3CE3D4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7174B2"/>
    <w:multiLevelType w:val="hybridMultilevel"/>
    <w:tmpl w:val="3C0A9BB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7C93271"/>
    <w:multiLevelType w:val="hybridMultilevel"/>
    <w:tmpl w:val="C994E480"/>
    <w:lvl w:ilvl="0" w:tplc="240A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0">
    <w:nsid w:val="49697B99"/>
    <w:multiLevelType w:val="hybridMultilevel"/>
    <w:tmpl w:val="E4227F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836431"/>
    <w:multiLevelType w:val="hybridMultilevel"/>
    <w:tmpl w:val="D5D04EA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574B06"/>
    <w:multiLevelType w:val="hybridMultilevel"/>
    <w:tmpl w:val="DACE8AB6"/>
    <w:lvl w:ilvl="0" w:tplc="04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3">
    <w:nsid w:val="5FE80943"/>
    <w:multiLevelType w:val="hybridMultilevel"/>
    <w:tmpl w:val="00BEB7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6D03E4"/>
    <w:multiLevelType w:val="hybridMultilevel"/>
    <w:tmpl w:val="99F60F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A867DD"/>
    <w:multiLevelType w:val="hybridMultilevel"/>
    <w:tmpl w:val="D3420B0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C726C6"/>
    <w:multiLevelType w:val="hybridMultilevel"/>
    <w:tmpl w:val="F9C0F0FE"/>
    <w:lvl w:ilvl="0" w:tplc="240A0001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DEC85A2E">
      <w:start w:val="4"/>
      <w:numFmt w:val="bullet"/>
      <w:lvlText w:val="-"/>
      <w:lvlJc w:val="left"/>
      <w:pPr>
        <w:ind w:left="1913" w:hanging="360"/>
      </w:pPr>
      <w:rPr>
        <w:rFonts w:ascii="Arial" w:eastAsia="Times New Roman" w:hAnsi="Arial" w:cs="Arial" w:hint="default"/>
        <w:b w:val="0"/>
        <w:u w:val="none"/>
      </w:rPr>
    </w:lvl>
    <w:lvl w:ilvl="3" w:tplc="240A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7">
    <w:nsid w:val="7D3D646A"/>
    <w:multiLevelType w:val="hybridMultilevel"/>
    <w:tmpl w:val="4F000546"/>
    <w:lvl w:ilvl="0" w:tplc="EB5CD802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EB64EA8"/>
    <w:multiLevelType w:val="hybridMultilevel"/>
    <w:tmpl w:val="C4A0CDDE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18"/>
  </w:num>
  <w:num w:numId="4">
    <w:abstractNumId w:val="1"/>
  </w:num>
  <w:num w:numId="5">
    <w:abstractNumId w:val="5"/>
  </w:num>
  <w:num w:numId="6">
    <w:abstractNumId w:val="16"/>
  </w:num>
  <w:num w:numId="7">
    <w:abstractNumId w:val="9"/>
  </w:num>
  <w:num w:numId="8">
    <w:abstractNumId w:val="6"/>
  </w:num>
  <w:num w:numId="9">
    <w:abstractNumId w:val="0"/>
  </w:num>
  <w:num w:numId="10">
    <w:abstractNumId w:val="8"/>
  </w:num>
  <w:num w:numId="11">
    <w:abstractNumId w:val="4"/>
  </w:num>
  <w:num w:numId="12">
    <w:abstractNumId w:val="12"/>
  </w:num>
  <w:num w:numId="13">
    <w:abstractNumId w:val="10"/>
  </w:num>
  <w:num w:numId="14">
    <w:abstractNumId w:val="17"/>
  </w:num>
  <w:num w:numId="15">
    <w:abstractNumId w:val="11"/>
  </w:num>
  <w:num w:numId="16">
    <w:abstractNumId w:val="15"/>
  </w:num>
  <w:num w:numId="17">
    <w:abstractNumId w:val="14"/>
  </w:num>
  <w:num w:numId="18">
    <w:abstractNumId w:val="3"/>
  </w:num>
  <w:num w:numId="19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08D"/>
    <w:rsid w:val="00000318"/>
    <w:rsid w:val="00013D06"/>
    <w:rsid w:val="00015B19"/>
    <w:rsid w:val="00016A16"/>
    <w:rsid w:val="00022D79"/>
    <w:rsid w:val="0002701E"/>
    <w:rsid w:val="00030D02"/>
    <w:rsid w:val="000350CF"/>
    <w:rsid w:val="00037D37"/>
    <w:rsid w:val="00041DCA"/>
    <w:rsid w:val="000544A2"/>
    <w:rsid w:val="00056739"/>
    <w:rsid w:val="0007380C"/>
    <w:rsid w:val="00074FCD"/>
    <w:rsid w:val="000828FA"/>
    <w:rsid w:val="00083F8E"/>
    <w:rsid w:val="00085D14"/>
    <w:rsid w:val="00095016"/>
    <w:rsid w:val="000C21B6"/>
    <w:rsid w:val="000D5975"/>
    <w:rsid w:val="000D6A98"/>
    <w:rsid w:val="000E312D"/>
    <w:rsid w:val="000E4205"/>
    <w:rsid w:val="000E7AFF"/>
    <w:rsid w:val="000F3058"/>
    <w:rsid w:val="000F4E1F"/>
    <w:rsid w:val="000F78D1"/>
    <w:rsid w:val="001050A1"/>
    <w:rsid w:val="00107B8B"/>
    <w:rsid w:val="0011165B"/>
    <w:rsid w:val="00112C9C"/>
    <w:rsid w:val="001138E4"/>
    <w:rsid w:val="00115B17"/>
    <w:rsid w:val="001253A2"/>
    <w:rsid w:val="00142970"/>
    <w:rsid w:val="00142B2F"/>
    <w:rsid w:val="00143F87"/>
    <w:rsid w:val="00146E90"/>
    <w:rsid w:val="00146FC6"/>
    <w:rsid w:val="0016108D"/>
    <w:rsid w:val="00166D30"/>
    <w:rsid w:val="0016774B"/>
    <w:rsid w:val="001711BD"/>
    <w:rsid w:val="00173FFD"/>
    <w:rsid w:val="0017659B"/>
    <w:rsid w:val="001948CD"/>
    <w:rsid w:val="00197B43"/>
    <w:rsid w:val="001A0C40"/>
    <w:rsid w:val="001A3477"/>
    <w:rsid w:val="001A512D"/>
    <w:rsid w:val="001A56EA"/>
    <w:rsid w:val="001A6571"/>
    <w:rsid w:val="001B20DD"/>
    <w:rsid w:val="001B2459"/>
    <w:rsid w:val="001B2C23"/>
    <w:rsid w:val="001B30EC"/>
    <w:rsid w:val="001C5286"/>
    <w:rsid w:val="001C72B6"/>
    <w:rsid w:val="001D0DEF"/>
    <w:rsid w:val="001D2C90"/>
    <w:rsid w:val="001D3120"/>
    <w:rsid w:val="001D3CF9"/>
    <w:rsid w:val="001D5867"/>
    <w:rsid w:val="001E5BEF"/>
    <w:rsid w:val="001F24D6"/>
    <w:rsid w:val="00200A1F"/>
    <w:rsid w:val="00222257"/>
    <w:rsid w:val="00226055"/>
    <w:rsid w:val="00270813"/>
    <w:rsid w:val="00271BBC"/>
    <w:rsid w:val="00296C2D"/>
    <w:rsid w:val="002A0796"/>
    <w:rsid w:val="002A5ACB"/>
    <w:rsid w:val="002A6EDA"/>
    <w:rsid w:val="002B1F0D"/>
    <w:rsid w:val="002B689B"/>
    <w:rsid w:val="002C127D"/>
    <w:rsid w:val="002D18E2"/>
    <w:rsid w:val="002D4F02"/>
    <w:rsid w:val="002E1D45"/>
    <w:rsid w:val="002E6B65"/>
    <w:rsid w:val="002F0451"/>
    <w:rsid w:val="002F10FE"/>
    <w:rsid w:val="00302114"/>
    <w:rsid w:val="00305880"/>
    <w:rsid w:val="00306634"/>
    <w:rsid w:val="00310463"/>
    <w:rsid w:val="003131B0"/>
    <w:rsid w:val="003378A8"/>
    <w:rsid w:val="003478C3"/>
    <w:rsid w:val="00350E6F"/>
    <w:rsid w:val="003636F7"/>
    <w:rsid w:val="00370989"/>
    <w:rsid w:val="0039340C"/>
    <w:rsid w:val="003B0969"/>
    <w:rsid w:val="003B256F"/>
    <w:rsid w:val="003C4C1B"/>
    <w:rsid w:val="003D366A"/>
    <w:rsid w:val="003E3CD3"/>
    <w:rsid w:val="003E421A"/>
    <w:rsid w:val="003E434A"/>
    <w:rsid w:val="0041189C"/>
    <w:rsid w:val="00423DD9"/>
    <w:rsid w:val="00426BC4"/>
    <w:rsid w:val="00437815"/>
    <w:rsid w:val="00456515"/>
    <w:rsid w:val="0046020F"/>
    <w:rsid w:val="00467A5F"/>
    <w:rsid w:val="0048212B"/>
    <w:rsid w:val="00487C02"/>
    <w:rsid w:val="004A2859"/>
    <w:rsid w:val="004A68EC"/>
    <w:rsid w:val="004B72D4"/>
    <w:rsid w:val="004B7430"/>
    <w:rsid w:val="004D792C"/>
    <w:rsid w:val="004E243A"/>
    <w:rsid w:val="004F0366"/>
    <w:rsid w:val="00502954"/>
    <w:rsid w:val="00503E4D"/>
    <w:rsid w:val="00504EC7"/>
    <w:rsid w:val="0052282A"/>
    <w:rsid w:val="00535890"/>
    <w:rsid w:val="0053655C"/>
    <w:rsid w:val="00541695"/>
    <w:rsid w:val="00546B0A"/>
    <w:rsid w:val="00560C2E"/>
    <w:rsid w:val="00562ED9"/>
    <w:rsid w:val="00566BBD"/>
    <w:rsid w:val="005670BD"/>
    <w:rsid w:val="00595A5A"/>
    <w:rsid w:val="00596136"/>
    <w:rsid w:val="005A0F58"/>
    <w:rsid w:val="005A3C78"/>
    <w:rsid w:val="005B1D59"/>
    <w:rsid w:val="005B45FF"/>
    <w:rsid w:val="005C16E2"/>
    <w:rsid w:val="005C1816"/>
    <w:rsid w:val="005C47E9"/>
    <w:rsid w:val="005D0342"/>
    <w:rsid w:val="005E051B"/>
    <w:rsid w:val="005F087C"/>
    <w:rsid w:val="005F11FC"/>
    <w:rsid w:val="005F39A7"/>
    <w:rsid w:val="005F7A15"/>
    <w:rsid w:val="00603AE8"/>
    <w:rsid w:val="00612BBB"/>
    <w:rsid w:val="00613AC7"/>
    <w:rsid w:val="00627F30"/>
    <w:rsid w:val="00633FAD"/>
    <w:rsid w:val="006350F1"/>
    <w:rsid w:val="00640527"/>
    <w:rsid w:val="00647387"/>
    <w:rsid w:val="00656630"/>
    <w:rsid w:val="0066342D"/>
    <w:rsid w:val="006B11C4"/>
    <w:rsid w:val="006B2046"/>
    <w:rsid w:val="006B41FE"/>
    <w:rsid w:val="006B7A97"/>
    <w:rsid w:val="006C5926"/>
    <w:rsid w:val="006E0FC2"/>
    <w:rsid w:val="006F6F57"/>
    <w:rsid w:val="007153F5"/>
    <w:rsid w:val="00716D17"/>
    <w:rsid w:val="007171F9"/>
    <w:rsid w:val="00717405"/>
    <w:rsid w:val="00734D24"/>
    <w:rsid w:val="00740B6B"/>
    <w:rsid w:val="007447F6"/>
    <w:rsid w:val="007544E9"/>
    <w:rsid w:val="00765B08"/>
    <w:rsid w:val="00782530"/>
    <w:rsid w:val="007964D4"/>
    <w:rsid w:val="007A0201"/>
    <w:rsid w:val="007A18AD"/>
    <w:rsid w:val="007A44BB"/>
    <w:rsid w:val="007E2CEF"/>
    <w:rsid w:val="007F151F"/>
    <w:rsid w:val="008007A5"/>
    <w:rsid w:val="00803C27"/>
    <w:rsid w:val="00811EE7"/>
    <w:rsid w:val="0082174D"/>
    <w:rsid w:val="008217B8"/>
    <w:rsid w:val="0083651A"/>
    <w:rsid w:val="00837120"/>
    <w:rsid w:val="00842D72"/>
    <w:rsid w:val="00850E0F"/>
    <w:rsid w:val="008533E8"/>
    <w:rsid w:val="00867308"/>
    <w:rsid w:val="00881BAF"/>
    <w:rsid w:val="008C0073"/>
    <w:rsid w:val="008C2BC4"/>
    <w:rsid w:val="008C3AF3"/>
    <w:rsid w:val="00900A8A"/>
    <w:rsid w:val="00904BA1"/>
    <w:rsid w:val="00904DAA"/>
    <w:rsid w:val="00905ADA"/>
    <w:rsid w:val="009121B4"/>
    <w:rsid w:val="00915617"/>
    <w:rsid w:val="0092370C"/>
    <w:rsid w:val="00924EB6"/>
    <w:rsid w:val="0094739B"/>
    <w:rsid w:val="00952CDF"/>
    <w:rsid w:val="00956E60"/>
    <w:rsid w:val="00963234"/>
    <w:rsid w:val="00965655"/>
    <w:rsid w:val="0096753E"/>
    <w:rsid w:val="00977741"/>
    <w:rsid w:val="00977823"/>
    <w:rsid w:val="00980EF4"/>
    <w:rsid w:val="00987F27"/>
    <w:rsid w:val="00990BF1"/>
    <w:rsid w:val="009938BE"/>
    <w:rsid w:val="009A01AA"/>
    <w:rsid w:val="009A26DC"/>
    <w:rsid w:val="009A6DB7"/>
    <w:rsid w:val="009B3827"/>
    <w:rsid w:val="009B3BD5"/>
    <w:rsid w:val="009B732C"/>
    <w:rsid w:val="009C09EF"/>
    <w:rsid w:val="009C5AF6"/>
    <w:rsid w:val="009D160A"/>
    <w:rsid w:val="009D3C6B"/>
    <w:rsid w:val="009D757F"/>
    <w:rsid w:val="009E46DE"/>
    <w:rsid w:val="009E651A"/>
    <w:rsid w:val="009E6FB1"/>
    <w:rsid w:val="009F0AC6"/>
    <w:rsid w:val="009F1246"/>
    <w:rsid w:val="00A0043C"/>
    <w:rsid w:val="00A04843"/>
    <w:rsid w:val="00A07355"/>
    <w:rsid w:val="00A17817"/>
    <w:rsid w:val="00A2661C"/>
    <w:rsid w:val="00A30AB6"/>
    <w:rsid w:val="00A327A3"/>
    <w:rsid w:val="00A430EF"/>
    <w:rsid w:val="00A45111"/>
    <w:rsid w:val="00A46AAC"/>
    <w:rsid w:val="00A51FCD"/>
    <w:rsid w:val="00A53302"/>
    <w:rsid w:val="00A577A7"/>
    <w:rsid w:val="00A60805"/>
    <w:rsid w:val="00A65AD8"/>
    <w:rsid w:val="00A740DA"/>
    <w:rsid w:val="00A82698"/>
    <w:rsid w:val="00A8488C"/>
    <w:rsid w:val="00A90F77"/>
    <w:rsid w:val="00A95615"/>
    <w:rsid w:val="00A96905"/>
    <w:rsid w:val="00A9700F"/>
    <w:rsid w:val="00AA5C94"/>
    <w:rsid w:val="00AA7FFC"/>
    <w:rsid w:val="00AB6201"/>
    <w:rsid w:val="00AE0480"/>
    <w:rsid w:val="00AE2100"/>
    <w:rsid w:val="00AF40AD"/>
    <w:rsid w:val="00AF451E"/>
    <w:rsid w:val="00B10CAA"/>
    <w:rsid w:val="00B11087"/>
    <w:rsid w:val="00B11527"/>
    <w:rsid w:val="00B119EA"/>
    <w:rsid w:val="00B11DC4"/>
    <w:rsid w:val="00B12253"/>
    <w:rsid w:val="00B12387"/>
    <w:rsid w:val="00B163CA"/>
    <w:rsid w:val="00B23B5F"/>
    <w:rsid w:val="00B43313"/>
    <w:rsid w:val="00B4723B"/>
    <w:rsid w:val="00B571F0"/>
    <w:rsid w:val="00B617C4"/>
    <w:rsid w:val="00B704FD"/>
    <w:rsid w:val="00B7319E"/>
    <w:rsid w:val="00B73ABF"/>
    <w:rsid w:val="00B745F2"/>
    <w:rsid w:val="00B843CD"/>
    <w:rsid w:val="00B9234B"/>
    <w:rsid w:val="00B92E67"/>
    <w:rsid w:val="00BA7160"/>
    <w:rsid w:val="00BB5C01"/>
    <w:rsid w:val="00BC5E28"/>
    <w:rsid w:val="00BE3983"/>
    <w:rsid w:val="00BE4BCF"/>
    <w:rsid w:val="00BE53B5"/>
    <w:rsid w:val="00BE77D0"/>
    <w:rsid w:val="00BF3341"/>
    <w:rsid w:val="00C00B24"/>
    <w:rsid w:val="00C01831"/>
    <w:rsid w:val="00C049BA"/>
    <w:rsid w:val="00C10A95"/>
    <w:rsid w:val="00C24675"/>
    <w:rsid w:val="00C31C41"/>
    <w:rsid w:val="00C324C4"/>
    <w:rsid w:val="00C5240A"/>
    <w:rsid w:val="00C57890"/>
    <w:rsid w:val="00C6092B"/>
    <w:rsid w:val="00C61B69"/>
    <w:rsid w:val="00C64EB0"/>
    <w:rsid w:val="00C67A95"/>
    <w:rsid w:val="00C70803"/>
    <w:rsid w:val="00C7141C"/>
    <w:rsid w:val="00CA0684"/>
    <w:rsid w:val="00CA102C"/>
    <w:rsid w:val="00CC2A8E"/>
    <w:rsid w:val="00CD16EA"/>
    <w:rsid w:val="00CD44AD"/>
    <w:rsid w:val="00CD6520"/>
    <w:rsid w:val="00CE5FDE"/>
    <w:rsid w:val="00CE6173"/>
    <w:rsid w:val="00CF2FCE"/>
    <w:rsid w:val="00CF5764"/>
    <w:rsid w:val="00CF700B"/>
    <w:rsid w:val="00D02CDE"/>
    <w:rsid w:val="00D042EF"/>
    <w:rsid w:val="00D0474F"/>
    <w:rsid w:val="00D17D23"/>
    <w:rsid w:val="00D20C5A"/>
    <w:rsid w:val="00D213B0"/>
    <w:rsid w:val="00D2638C"/>
    <w:rsid w:val="00D27BFB"/>
    <w:rsid w:val="00D27F96"/>
    <w:rsid w:val="00D3194C"/>
    <w:rsid w:val="00D35C09"/>
    <w:rsid w:val="00D36B9C"/>
    <w:rsid w:val="00D5236E"/>
    <w:rsid w:val="00D5500D"/>
    <w:rsid w:val="00D61F90"/>
    <w:rsid w:val="00D6278A"/>
    <w:rsid w:val="00D65FD8"/>
    <w:rsid w:val="00D74AB6"/>
    <w:rsid w:val="00D75B00"/>
    <w:rsid w:val="00DA533A"/>
    <w:rsid w:val="00DB4196"/>
    <w:rsid w:val="00DB7841"/>
    <w:rsid w:val="00DC191E"/>
    <w:rsid w:val="00DC1ED2"/>
    <w:rsid w:val="00DC5134"/>
    <w:rsid w:val="00DC5756"/>
    <w:rsid w:val="00DC6A81"/>
    <w:rsid w:val="00DD0AAC"/>
    <w:rsid w:val="00DD259B"/>
    <w:rsid w:val="00DD2E29"/>
    <w:rsid w:val="00DD4C1F"/>
    <w:rsid w:val="00DE35E1"/>
    <w:rsid w:val="00DE4FC4"/>
    <w:rsid w:val="00DE71E8"/>
    <w:rsid w:val="00DF0C5C"/>
    <w:rsid w:val="00DF5147"/>
    <w:rsid w:val="00E06009"/>
    <w:rsid w:val="00E10AA0"/>
    <w:rsid w:val="00E119DE"/>
    <w:rsid w:val="00E21833"/>
    <w:rsid w:val="00E26595"/>
    <w:rsid w:val="00E340C3"/>
    <w:rsid w:val="00E406FA"/>
    <w:rsid w:val="00E54D58"/>
    <w:rsid w:val="00E668FE"/>
    <w:rsid w:val="00E72CF6"/>
    <w:rsid w:val="00E7323A"/>
    <w:rsid w:val="00E74061"/>
    <w:rsid w:val="00E800EF"/>
    <w:rsid w:val="00E80D3D"/>
    <w:rsid w:val="00E8167C"/>
    <w:rsid w:val="00E86AB0"/>
    <w:rsid w:val="00E86AFE"/>
    <w:rsid w:val="00E91891"/>
    <w:rsid w:val="00E93DBC"/>
    <w:rsid w:val="00E93E6E"/>
    <w:rsid w:val="00EA3179"/>
    <w:rsid w:val="00EB05DA"/>
    <w:rsid w:val="00EB3509"/>
    <w:rsid w:val="00EB5C4A"/>
    <w:rsid w:val="00EB6FFC"/>
    <w:rsid w:val="00EC04A0"/>
    <w:rsid w:val="00EC6D67"/>
    <w:rsid w:val="00EC7504"/>
    <w:rsid w:val="00ED182D"/>
    <w:rsid w:val="00EE1293"/>
    <w:rsid w:val="00F112CE"/>
    <w:rsid w:val="00F175F9"/>
    <w:rsid w:val="00F31192"/>
    <w:rsid w:val="00F42461"/>
    <w:rsid w:val="00F424A3"/>
    <w:rsid w:val="00F6006E"/>
    <w:rsid w:val="00F6287D"/>
    <w:rsid w:val="00F77B43"/>
    <w:rsid w:val="00F801D4"/>
    <w:rsid w:val="00F8354B"/>
    <w:rsid w:val="00F93EAC"/>
    <w:rsid w:val="00FA114D"/>
    <w:rsid w:val="00FB05F9"/>
    <w:rsid w:val="00FB069C"/>
    <w:rsid w:val="00FB28E6"/>
    <w:rsid w:val="00FB3D25"/>
    <w:rsid w:val="00FB54CA"/>
    <w:rsid w:val="00FC4E57"/>
    <w:rsid w:val="00FC55AC"/>
    <w:rsid w:val="00FC7299"/>
    <w:rsid w:val="00FD2961"/>
    <w:rsid w:val="00FE68E5"/>
    <w:rsid w:val="00FF1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C813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954"/>
    <w:rPr>
      <w:sz w:val="24"/>
      <w:szCs w:val="24"/>
      <w:lang w:val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5F39A7"/>
    <w:pPr>
      <w:pBdr>
        <w:top w:val="single" w:sz="24" w:space="0" w:color="323E4F" w:themeColor="text2" w:themeShade="BF"/>
        <w:left w:val="single" w:sz="24" w:space="0" w:color="323E4F" w:themeColor="text2" w:themeShade="BF"/>
        <w:bottom w:val="single" w:sz="24" w:space="0" w:color="323E4F" w:themeColor="text2" w:themeShade="BF"/>
        <w:right w:val="single" w:sz="24" w:space="0" w:color="323E4F" w:themeColor="text2" w:themeShade="BF"/>
      </w:pBdr>
      <w:shd w:val="clear" w:color="auto" w:fill="323E4F" w:themeFill="text2" w:themeFillShade="BF"/>
      <w:spacing w:before="120" w:line="264" w:lineRule="auto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  <w:sz w:val="22"/>
      <w:szCs w:val="22"/>
      <w:lang w:val="es-ES"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26595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6595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39"/>
    <w:rsid w:val="009C09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unhideWhenUsed/>
    <w:rsid w:val="001B30EC"/>
  </w:style>
  <w:style w:type="character" w:customStyle="1" w:styleId="TextonotapieCar">
    <w:name w:val="Texto nota pie Car"/>
    <w:basedOn w:val="Fuentedeprrafopredeter"/>
    <w:link w:val="Textonotapie"/>
    <w:uiPriority w:val="99"/>
    <w:rsid w:val="001B30EC"/>
  </w:style>
  <w:style w:type="character" w:styleId="Refdenotaalpie">
    <w:name w:val="footnote reference"/>
    <w:basedOn w:val="Fuentedeprrafopredeter"/>
    <w:uiPriority w:val="99"/>
    <w:unhideWhenUsed/>
    <w:rsid w:val="001B30EC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E72CF6"/>
    <w:rPr>
      <w:color w:val="0563C1" w:themeColor="hyperlink"/>
      <w:u w:val="single"/>
    </w:rPr>
  </w:style>
  <w:style w:type="paragraph" w:customStyle="1" w:styleId="Sinespaciado1">
    <w:name w:val="Sin espaciado1"/>
    <w:rsid w:val="00437815"/>
    <w:rPr>
      <w:rFonts w:ascii="Arial" w:eastAsia="Times New Roman" w:hAnsi="Arial"/>
      <w:sz w:val="22"/>
      <w:szCs w:val="22"/>
      <w:lang w:val="es-CO" w:eastAsia="en-US"/>
    </w:rPr>
  </w:style>
  <w:style w:type="paragraph" w:styleId="Encabezado">
    <w:name w:val="header"/>
    <w:basedOn w:val="Normal"/>
    <w:link w:val="EncabezadoCar"/>
    <w:uiPriority w:val="99"/>
    <w:unhideWhenUsed/>
    <w:rsid w:val="00CD16E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16EA"/>
    <w:rPr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CD16E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16EA"/>
    <w:rPr>
      <w:sz w:val="24"/>
      <w:szCs w:val="24"/>
      <w:lang w:val="es-ES_tradnl"/>
    </w:rPr>
  </w:style>
  <w:style w:type="paragraph" w:styleId="Prrafodelista">
    <w:name w:val="List Paragraph"/>
    <w:basedOn w:val="Normal"/>
    <w:uiPriority w:val="34"/>
    <w:qFormat/>
    <w:rsid w:val="00A90F77"/>
    <w:pPr>
      <w:ind w:left="720"/>
      <w:contextualSpacing/>
    </w:pPr>
  </w:style>
  <w:style w:type="paragraph" w:styleId="Sinespaciado">
    <w:name w:val="No Spacing"/>
    <w:uiPriority w:val="1"/>
    <w:qFormat/>
    <w:rsid w:val="00905ADA"/>
    <w:rPr>
      <w:rFonts w:ascii="Calibri" w:eastAsia="Calibri" w:hAnsi="Calibri"/>
      <w:sz w:val="22"/>
      <w:szCs w:val="22"/>
      <w:lang w:val="es-CO" w:eastAsia="en-US"/>
    </w:rPr>
  </w:style>
  <w:style w:type="character" w:styleId="Textoennegrita">
    <w:name w:val="Strong"/>
    <w:basedOn w:val="Fuentedeprrafopredeter"/>
    <w:uiPriority w:val="22"/>
    <w:qFormat/>
    <w:rsid w:val="00905ADA"/>
    <w:rPr>
      <w:b/>
      <w:bCs/>
    </w:rPr>
  </w:style>
  <w:style w:type="paragraph" w:styleId="NormalWeb">
    <w:name w:val="Normal (Web)"/>
    <w:basedOn w:val="Normal"/>
    <w:uiPriority w:val="99"/>
    <w:unhideWhenUsed/>
    <w:rsid w:val="00905ADA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customStyle="1" w:styleId="western">
    <w:name w:val="western"/>
    <w:basedOn w:val="Normal"/>
    <w:rsid w:val="00905ADA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06009"/>
    <w:rPr>
      <w:color w:val="808080"/>
      <w:shd w:val="clear" w:color="auto" w:fill="E6E6E6"/>
    </w:rPr>
  </w:style>
  <w:style w:type="character" w:customStyle="1" w:styleId="Ttulo1Car">
    <w:name w:val="Título 1 Car"/>
    <w:basedOn w:val="Fuentedeprrafopredeter"/>
    <w:link w:val="Ttulo1"/>
    <w:uiPriority w:val="9"/>
    <w:rsid w:val="005F39A7"/>
    <w:rPr>
      <w:rFonts w:asciiTheme="majorHAnsi" w:eastAsiaTheme="majorEastAsia" w:hAnsiTheme="majorHAnsi" w:cstheme="majorBidi"/>
      <w:caps/>
      <w:color w:val="FFFFFF" w:themeColor="background1"/>
      <w:spacing w:val="15"/>
      <w:sz w:val="22"/>
      <w:szCs w:val="22"/>
      <w:shd w:val="clear" w:color="auto" w:fill="323E4F" w:themeFill="text2" w:themeFillShade="BF"/>
      <w:lang w:eastAsia="ja-JP"/>
    </w:rPr>
  </w:style>
  <w:style w:type="paragraph" w:styleId="Revisin">
    <w:name w:val="Revision"/>
    <w:hidden/>
    <w:uiPriority w:val="99"/>
    <w:semiHidden/>
    <w:rsid w:val="00143F87"/>
    <w:rPr>
      <w:sz w:val="24"/>
      <w:szCs w:val="24"/>
      <w:lang w:val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DB784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B784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B7841"/>
    <w:rPr>
      <w:lang w:val="es-CO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B784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B7841"/>
    <w:rPr>
      <w:b/>
      <w:bCs/>
      <w:lang w:val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954"/>
    <w:rPr>
      <w:sz w:val="24"/>
      <w:szCs w:val="24"/>
      <w:lang w:val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5F39A7"/>
    <w:pPr>
      <w:pBdr>
        <w:top w:val="single" w:sz="24" w:space="0" w:color="323E4F" w:themeColor="text2" w:themeShade="BF"/>
        <w:left w:val="single" w:sz="24" w:space="0" w:color="323E4F" w:themeColor="text2" w:themeShade="BF"/>
        <w:bottom w:val="single" w:sz="24" w:space="0" w:color="323E4F" w:themeColor="text2" w:themeShade="BF"/>
        <w:right w:val="single" w:sz="24" w:space="0" w:color="323E4F" w:themeColor="text2" w:themeShade="BF"/>
      </w:pBdr>
      <w:shd w:val="clear" w:color="auto" w:fill="323E4F" w:themeFill="text2" w:themeFillShade="BF"/>
      <w:spacing w:before="120" w:line="264" w:lineRule="auto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  <w:sz w:val="22"/>
      <w:szCs w:val="22"/>
      <w:lang w:val="es-ES"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26595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6595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39"/>
    <w:rsid w:val="009C09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unhideWhenUsed/>
    <w:rsid w:val="001B30EC"/>
  </w:style>
  <w:style w:type="character" w:customStyle="1" w:styleId="TextonotapieCar">
    <w:name w:val="Texto nota pie Car"/>
    <w:basedOn w:val="Fuentedeprrafopredeter"/>
    <w:link w:val="Textonotapie"/>
    <w:uiPriority w:val="99"/>
    <w:rsid w:val="001B30EC"/>
  </w:style>
  <w:style w:type="character" w:styleId="Refdenotaalpie">
    <w:name w:val="footnote reference"/>
    <w:basedOn w:val="Fuentedeprrafopredeter"/>
    <w:uiPriority w:val="99"/>
    <w:unhideWhenUsed/>
    <w:rsid w:val="001B30EC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E72CF6"/>
    <w:rPr>
      <w:color w:val="0563C1" w:themeColor="hyperlink"/>
      <w:u w:val="single"/>
    </w:rPr>
  </w:style>
  <w:style w:type="paragraph" w:customStyle="1" w:styleId="Sinespaciado1">
    <w:name w:val="Sin espaciado1"/>
    <w:rsid w:val="00437815"/>
    <w:rPr>
      <w:rFonts w:ascii="Arial" w:eastAsia="Times New Roman" w:hAnsi="Arial"/>
      <w:sz w:val="22"/>
      <w:szCs w:val="22"/>
      <w:lang w:val="es-CO" w:eastAsia="en-US"/>
    </w:rPr>
  </w:style>
  <w:style w:type="paragraph" w:styleId="Encabezado">
    <w:name w:val="header"/>
    <w:basedOn w:val="Normal"/>
    <w:link w:val="EncabezadoCar"/>
    <w:uiPriority w:val="99"/>
    <w:unhideWhenUsed/>
    <w:rsid w:val="00CD16E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16EA"/>
    <w:rPr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CD16E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16EA"/>
    <w:rPr>
      <w:sz w:val="24"/>
      <w:szCs w:val="24"/>
      <w:lang w:val="es-ES_tradnl"/>
    </w:rPr>
  </w:style>
  <w:style w:type="paragraph" w:styleId="Prrafodelista">
    <w:name w:val="List Paragraph"/>
    <w:basedOn w:val="Normal"/>
    <w:uiPriority w:val="34"/>
    <w:qFormat/>
    <w:rsid w:val="00A90F77"/>
    <w:pPr>
      <w:ind w:left="720"/>
      <w:contextualSpacing/>
    </w:pPr>
  </w:style>
  <w:style w:type="paragraph" w:styleId="Sinespaciado">
    <w:name w:val="No Spacing"/>
    <w:uiPriority w:val="1"/>
    <w:qFormat/>
    <w:rsid w:val="00905ADA"/>
    <w:rPr>
      <w:rFonts w:ascii="Calibri" w:eastAsia="Calibri" w:hAnsi="Calibri"/>
      <w:sz w:val="22"/>
      <w:szCs w:val="22"/>
      <w:lang w:val="es-CO" w:eastAsia="en-US"/>
    </w:rPr>
  </w:style>
  <w:style w:type="character" w:styleId="Textoennegrita">
    <w:name w:val="Strong"/>
    <w:basedOn w:val="Fuentedeprrafopredeter"/>
    <w:uiPriority w:val="22"/>
    <w:qFormat/>
    <w:rsid w:val="00905ADA"/>
    <w:rPr>
      <w:b/>
      <w:bCs/>
    </w:rPr>
  </w:style>
  <w:style w:type="paragraph" w:styleId="NormalWeb">
    <w:name w:val="Normal (Web)"/>
    <w:basedOn w:val="Normal"/>
    <w:uiPriority w:val="99"/>
    <w:unhideWhenUsed/>
    <w:rsid w:val="00905ADA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customStyle="1" w:styleId="western">
    <w:name w:val="western"/>
    <w:basedOn w:val="Normal"/>
    <w:rsid w:val="00905ADA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06009"/>
    <w:rPr>
      <w:color w:val="808080"/>
      <w:shd w:val="clear" w:color="auto" w:fill="E6E6E6"/>
    </w:rPr>
  </w:style>
  <w:style w:type="character" w:customStyle="1" w:styleId="Ttulo1Car">
    <w:name w:val="Título 1 Car"/>
    <w:basedOn w:val="Fuentedeprrafopredeter"/>
    <w:link w:val="Ttulo1"/>
    <w:uiPriority w:val="9"/>
    <w:rsid w:val="005F39A7"/>
    <w:rPr>
      <w:rFonts w:asciiTheme="majorHAnsi" w:eastAsiaTheme="majorEastAsia" w:hAnsiTheme="majorHAnsi" w:cstheme="majorBidi"/>
      <w:caps/>
      <w:color w:val="FFFFFF" w:themeColor="background1"/>
      <w:spacing w:val="15"/>
      <w:sz w:val="22"/>
      <w:szCs w:val="22"/>
      <w:shd w:val="clear" w:color="auto" w:fill="323E4F" w:themeFill="text2" w:themeFillShade="BF"/>
      <w:lang w:eastAsia="ja-JP"/>
    </w:rPr>
  </w:style>
  <w:style w:type="paragraph" w:styleId="Revisin">
    <w:name w:val="Revision"/>
    <w:hidden/>
    <w:uiPriority w:val="99"/>
    <w:semiHidden/>
    <w:rsid w:val="00143F87"/>
    <w:rPr>
      <w:sz w:val="24"/>
      <w:szCs w:val="24"/>
      <w:lang w:val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DB784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B784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B7841"/>
    <w:rPr>
      <w:lang w:val="es-CO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B784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B7841"/>
    <w:rPr>
      <w:b/>
      <w:bCs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t-Entorno-2\Desktop\plantilla-DAE%202017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0949CB-8248-4D79-8F06-89CECF5EE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plantilla-DAE 2017.dotx</Template>
  <TotalTime>0</TotalTime>
  <Pages>3</Pages>
  <Words>478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unicauca</Company>
  <LinksUpToDate>false</LinksUpToDate>
  <CharactersWithSpaces>3104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DAE-P.I</dc:creator>
  <cp:lastModifiedBy>Secretaria VRI</cp:lastModifiedBy>
  <cp:revision>2</cp:revision>
  <cp:lastPrinted>2018-03-22T15:34:00Z</cp:lastPrinted>
  <dcterms:created xsi:type="dcterms:W3CDTF">2018-05-16T22:46:00Z</dcterms:created>
  <dcterms:modified xsi:type="dcterms:W3CDTF">2018-05-16T22:46:00Z</dcterms:modified>
</cp:coreProperties>
</file>